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A6" w:rsidRPr="00A90FC6" w:rsidRDefault="001477E9" w:rsidP="00C50CA6">
      <w:pPr>
        <w:pStyle w:val="Nadpis1"/>
        <w:numPr>
          <w:ilvl w:val="0"/>
          <w:numId w:val="0"/>
        </w:numPr>
        <w:spacing w:before="0" w:after="0"/>
        <w:ind w:right="-2"/>
        <w:jc w:val="center"/>
        <w:rPr>
          <w:rFonts w:ascii="Arial" w:hAnsi="Arial" w:cs="Arial"/>
          <w:caps/>
          <w:color w:val="auto"/>
          <w:spacing w:val="40"/>
          <w:sz w:val="28"/>
          <w:u w:val="single"/>
        </w:rPr>
      </w:pPr>
      <w:bookmarkStart w:id="0" w:name="_Toc276150669"/>
      <w:bookmarkStart w:id="1" w:name="_Toc276152000"/>
      <w:bookmarkStart w:id="2" w:name="_Toc276152372"/>
      <w:bookmarkStart w:id="3" w:name="_GoBack"/>
      <w:bookmarkEnd w:id="3"/>
      <w:r>
        <w:rPr>
          <w:rFonts w:ascii="Arial" w:hAnsi="Arial" w:cs="Arial"/>
          <w:caps/>
          <w:color w:val="auto"/>
          <w:spacing w:val="40"/>
          <w:sz w:val="28"/>
          <w:u w:val="single"/>
        </w:rPr>
        <w:t>pracovní list</w:t>
      </w:r>
      <w:r w:rsidR="00672CCA">
        <w:rPr>
          <w:rFonts w:ascii="Arial" w:hAnsi="Arial" w:cs="Arial"/>
          <w:caps/>
          <w:color w:val="auto"/>
          <w:spacing w:val="40"/>
          <w:sz w:val="28"/>
          <w:u w:val="single"/>
        </w:rPr>
        <w:t xml:space="preserve"> </w:t>
      </w:r>
      <w:r w:rsidR="00012735">
        <w:rPr>
          <w:rFonts w:ascii="Arial" w:hAnsi="Arial" w:cs="Arial"/>
          <w:caps/>
          <w:color w:val="auto"/>
          <w:spacing w:val="40"/>
          <w:sz w:val="28"/>
          <w:u w:val="single"/>
        </w:rPr>
        <w:t>- TEPLOTA</w:t>
      </w:r>
    </w:p>
    <w:p w:rsidR="00C50CA6" w:rsidRPr="00A3759F" w:rsidRDefault="001477E9" w:rsidP="002D48BE">
      <w:pPr>
        <w:pBdr>
          <w:top w:val="single" w:sz="8" w:space="1" w:color="auto"/>
        </w:pBd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6C2E938" wp14:editId="0E79E9A1">
            <wp:simplePos x="904875" y="1047750"/>
            <wp:positionH relativeFrom="margin">
              <wp:align>right</wp:align>
            </wp:positionH>
            <wp:positionV relativeFrom="margin">
              <wp:align>top</wp:align>
            </wp:positionV>
            <wp:extent cx="391795" cy="108394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79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C2" w:rsidRDefault="00B0540D" w:rsidP="00D9670E">
      <w:pPr>
        <w:pStyle w:val="Odstavecseseznamem"/>
        <w:numPr>
          <w:ilvl w:val="0"/>
          <w:numId w:val="20"/>
        </w:numPr>
        <w:ind w:left="426"/>
        <w:jc w:val="left"/>
      </w:pPr>
      <w:r>
        <w:t xml:space="preserve">Jak se nazývá měřidlo na obrázku? Kterou veličinu jím měříme a jaké písmenné označení pro ni používáme? </w:t>
      </w:r>
    </w:p>
    <w:p w:rsidR="00852EA7" w:rsidRDefault="00852EA7" w:rsidP="00852EA7"/>
    <w:p w:rsidR="00852EA7" w:rsidRPr="00D9670E" w:rsidRDefault="00852EA7" w:rsidP="00852EA7"/>
    <w:p w:rsidR="00B0540D" w:rsidRPr="00D9670E" w:rsidRDefault="00672CCA" w:rsidP="004618BC">
      <w:pPr>
        <w:pStyle w:val="Odstavecseseznamem"/>
        <w:numPr>
          <w:ilvl w:val="0"/>
          <w:numId w:val="20"/>
        </w:numPr>
        <w:ind w:left="426"/>
      </w:pPr>
      <w:r>
        <w:t>Jaké stupnice znáš. Napiš alespoň dvě.</w:t>
      </w:r>
    </w:p>
    <w:p w:rsidR="00852EA7" w:rsidRDefault="00852EA7" w:rsidP="00D9670E">
      <w:pPr>
        <w:pStyle w:val="Odstavecseseznamem"/>
      </w:pPr>
    </w:p>
    <w:p w:rsidR="00852EA7" w:rsidRDefault="00852EA7" w:rsidP="00D9670E">
      <w:pPr>
        <w:pStyle w:val="Odstavecseseznamem"/>
      </w:pPr>
    </w:p>
    <w:p w:rsidR="00186DC2" w:rsidRDefault="001E5583" w:rsidP="00D9670E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D8570EE" wp14:editId="634A448F">
            <wp:simplePos x="0" y="0"/>
            <wp:positionH relativeFrom="column">
              <wp:posOffset>3309620</wp:posOffset>
            </wp:positionH>
            <wp:positionV relativeFrom="paragraph">
              <wp:posOffset>266700</wp:posOffset>
            </wp:positionV>
            <wp:extent cx="428625" cy="1809750"/>
            <wp:effectExtent l="19050" t="0" r="9525" b="0"/>
            <wp:wrapSquare wrapText="bothSides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 wp14:anchorId="33350395" wp14:editId="13D7389C">
            <wp:simplePos x="0" y="0"/>
            <wp:positionH relativeFrom="column">
              <wp:posOffset>5073015</wp:posOffset>
            </wp:positionH>
            <wp:positionV relativeFrom="paragraph">
              <wp:posOffset>266700</wp:posOffset>
            </wp:positionV>
            <wp:extent cx="428625" cy="1809750"/>
            <wp:effectExtent l="19050" t="0" r="9525" b="0"/>
            <wp:wrapSquare wrapText="bothSides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2A3651B" wp14:editId="116A8BA3">
            <wp:simplePos x="0" y="0"/>
            <wp:positionH relativeFrom="column">
              <wp:posOffset>4246880</wp:posOffset>
            </wp:positionH>
            <wp:positionV relativeFrom="paragraph">
              <wp:posOffset>266700</wp:posOffset>
            </wp:positionV>
            <wp:extent cx="428625" cy="1809750"/>
            <wp:effectExtent l="19050" t="0" r="9525" b="0"/>
            <wp:wrapSquare wrapText="bothSides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C2" w:rsidRDefault="004618BC" w:rsidP="00D9670E">
      <w:pPr>
        <w:pStyle w:val="Odstavecseseznamem"/>
      </w:pPr>
      <w:r>
        <w:t xml:space="preserve">                                                          </w:t>
      </w:r>
    </w:p>
    <w:p w:rsidR="00D9670E" w:rsidRDefault="001477E9" w:rsidP="004618BC">
      <w:pPr>
        <w:pStyle w:val="Odstavecseseznamem"/>
        <w:numPr>
          <w:ilvl w:val="0"/>
          <w:numId w:val="20"/>
        </w:numPr>
        <w:ind w:left="426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3704005" wp14:editId="0454C295">
                <wp:simplePos x="0" y="0"/>
                <wp:positionH relativeFrom="column">
                  <wp:posOffset>5393055</wp:posOffset>
                </wp:positionH>
                <wp:positionV relativeFrom="paragraph">
                  <wp:posOffset>53340</wp:posOffset>
                </wp:positionV>
                <wp:extent cx="495300" cy="257175"/>
                <wp:effectExtent l="6985" t="6350" r="12065" b="12700"/>
                <wp:wrapNone/>
                <wp:docPr id="1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position:absolute;left:0;text-align:left;margin-left:424.65pt;margin-top:4.2pt;width:39pt;height:2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B0540D" w:rsidRPr="00D9670E">
        <w:t>Do mě</w:t>
      </w:r>
      <w:r w:rsidR="00D9670E" w:rsidRPr="00D9670E">
        <w:t>řidel dokresli naměřené hodnoty.</w:t>
      </w:r>
      <w:r w:rsidR="00D9670E">
        <w:t xml:space="preserve">  </w:t>
      </w:r>
    </w:p>
    <w:p w:rsidR="00D9670E" w:rsidRDefault="001477E9" w:rsidP="004618BC">
      <w:pPr>
        <w:pStyle w:val="Odstavecseseznamem"/>
        <w:numPr>
          <w:ilvl w:val="0"/>
          <w:numId w:val="19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B97B89" wp14:editId="60C51374">
                <wp:simplePos x="0" y="0"/>
                <wp:positionH relativeFrom="column">
                  <wp:posOffset>4862195</wp:posOffset>
                </wp:positionH>
                <wp:positionV relativeFrom="paragraph">
                  <wp:posOffset>-521970</wp:posOffset>
                </wp:positionV>
                <wp:extent cx="419100" cy="257175"/>
                <wp:effectExtent l="9525" t="8255" r="9525" b="10795"/>
                <wp:wrapNone/>
                <wp:docPr id="1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27" type="#_x0000_t202" style="position:absolute;left:0;text-align:left;margin-left:382.85pt;margin-top:-41.1pt;width:33pt;height:20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883D6F" wp14:editId="1CA97B35">
                <wp:simplePos x="0" y="0"/>
                <wp:positionH relativeFrom="column">
                  <wp:posOffset>3966845</wp:posOffset>
                </wp:positionH>
                <wp:positionV relativeFrom="paragraph">
                  <wp:posOffset>-521970</wp:posOffset>
                </wp:positionV>
                <wp:extent cx="419100" cy="257175"/>
                <wp:effectExtent l="9525" t="8255" r="9525" b="10795"/>
                <wp:wrapNone/>
                <wp:docPr id="1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28" type="#_x0000_t202" style="position:absolute;left:0;text-align:left;margin-left:312.35pt;margin-top:-41.1pt;width:33pt;height:20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E8565B" wp14:editId="68459A14">
                <wp:simplePos x="0" y="0"/>
                <wp:positionH relativeFrom="column">
                  <wp:posOffset>3004820</wp:posOffset>
                </wp:positionH>
                <wp:positionV relativeFrom="paragraph">
                  <wp:posOffset>-521970</wp:posOffset>
                </wp:positionV>
                <wp:extent cx="419100" cy="257175"/>
                <wp:effectExtent l="9525" t="8255" r="9525" b="10795"/>
                <wp:wrapNone/>
                <wp:docPr id="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29" type="#_x0000_t202" style="position:absolute;left:0;text-align:left;margin-left:236.6pt;margin-top:-41.1pt;width:33pt;height:2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134D3DF" wp14:editId="72B0ED59">
                <wp:simplePos x="0" y="0"/>
                <wp:positionH relativeFrom="column">
                  <wp:posOffset>3004820</wp:posOffset>
                </wp:positionH>
                <wp:positionV relativeFrom="paragraph">
                  <wp:posOffset>762000</wp:posOffset>
                </wp:positionV>
                <wp:extent cx="419100" cy="257175"/>
                <wp:effectExtent l="9525" t="6350" r="9525" b="12700"/>
                <wp:wrapNone/>
                <wp:docPr id="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9670E">
                              <w:rPr>
                                <w:rFonts w:ascii="Arial" w:hAnsi="Arial" w:cs="Arial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0" type="#_x0000_t202" style="position:absolute;left:0;text-align:left;margin-left:236.6pt;margin-top:60pt;width:33pt;height:20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9670E">
                        <w:rPr>
                          <w:rFonts w:ascii="Arial" w:hAnsi="Arial" w:cs="Arial"/>
                          <w:b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8E5949" wp14:editId="5803F300">
                <wp:simplePos x="0" y="0"/>
                <wp:positionH relativeFrom="column">
                  <wp:posOffset>3966845</wp:posOffset>
                </wp:positionH>
                <wp:positionV relativeFrom="paragraph">
                  <wp:posOffset>762000</wp:posOffset>
                </wp:positionV>
                <wp:extent cx="419100" cy="257175"/>
                <wp:effectExtent l="9525" t="6350" r="9525" b="12700"/>
                <wp:wrapNone/>
                <wp:docPr id="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1" type="#_x0000_t202" style="position:absolute;left:0;text-align:left;margin-left:312.35pt;margin-top:60pt;width:33pt;height:20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8E2AA8" wp14:editId="2B0738D6">
                <wp:simplePos x="0" y="0"/>
                <wp:positionH relativeFrom="column">
                  <wp:posOffset>3966845</wp:posOffset>
                </wp:positionH>
                <wp:positionV relativeFrom="paragraph">
                  <wp:posOffset>257175</wp:posOffset>
                </wp:positionV>
                <wp:extent cx="419100" cy="257175"/>
                <wp:effectExtent l="9525" t="6350" r="9525" b="12700"/>
                <wp:wrapNone/>
                <wp:docPr id="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2" type="#_x0000_t202" style="position:absolute;left:0;text-align:left;margin-left:312.35pt;margin-top:20.25pt;width:33pt;height:20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1C405C" wp14:editId="09DDE25E">
                <wp:simplePos x="0" y="0"/>
                <wp:positionH relativeFrom="column">
                  <wp:posOffset>3966845</wp:posOffset>
                </wp:positionH>
                <wp:positionV relativeFrom="paragraph">
                  <wp:posOffset>-209550</wp:posOffset>
                </wp:positionV>
                <wp:extent cx="419100" cy="257175"/>
                <wp:effectExtent l="9525" t="6350" r="9525" b="12700"/>
                <wp:wrapNone/>
                <wp:docPr id="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3" type="#_x0000_t202" style="position:absolute;left:0;text-align:left;margin-left:312.35pt;margin-top:-16.5pt;width:33pt;height:20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041D491" wp14:editId="18847CCB">
                <wp:simplePos x="0" y="0"/>
                <wp:positionH relativeFrom="column">
                  <wp:posOffset>3004820</wp:posOffset>
                </wp:positionH>
                <wp:positionV relativeFrom="paragraph">
                  <wp:posOffset>-209550</wp:posOffset>
                </wp:positionV>
                <wp:extent cx="419100" cy="257175"/>
                <wp:effectExtent l="9525" t="6350" r="9525" b="12700"/>
                <wp:wrapNone/>
                <wp:docPr id="4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D9670E">
                              <w:rPr>
                                <w:rFonts w:ascii="Arial" w:hAnsi="Arial" w:cs="Arial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34" type="#_x0000_t202" style="position:absolute;left:0;text-align:left;margin-left:236.6pt;margin-top:-16.5pt;width:33pt;height:20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Pr="00D9670E">
                        <w:rPr>
                          <w:rFonts w:ascii="Arial" w:hAnsi="Arial" w:cs="Arial"/>
                          <w:b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DB4417A" wp14:editId="7740B4F7">
                <wp:simplePos x="0" y="0"/>
                <wp:positionH relativeFrom="column">
                  <wp:posOffset>3004820</wp:posOffset>
                </wp:positionH>
                <wp:positionV relativeFrom="paragraph">
                  <wp:posOffset>257175</wp:posOffset>
                </wp:positionV>
                <wp:extent cx="419100" cy="257175"/>
                <wp:effectExtent l="9525" t="6350" r="9525" b="12700"/>
                <wp:wrapNone/>
                <wp:docPr id="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9670E">
                              <w:rPr>
                                <w:rFonts w:ascii="Arial" w:hAnsi="Arial" w:cs="Arial"/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35" type="#_x0000_t202" style="position:absolute;left:0;text-align:left;margin-left:236.6pt;margin-top:20.25pt;width:33pt;height:20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9670E">
                        <w:rPr>
                          <w:rFonts w:ascii="Arial" w:hAnsi="Arial" w:cs="Arial"/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618BC">
        <w:t xml:space="preserve">  12°C</w:t>
      </w:r>
    </w:p>
    <w:p w:rsidR="00D9670E" w:rsidRDefault="004618BC" w:rsidP="004618BC">
      <w:pPr>
        <w:pStyle w:val="Odstavecseseznamem"/>
        <w:numPr>
          <w:ilvl w:val="0"/>
          <w:numId w:val="19"/>
        </w:numPr>
      </w:pPr>
      <w:r>
        <w:t xml:space="preserve">  17°C</w:t>
      </w:r>
    </w:p>
    <w:p w:rsidR="00D9670E" w:rsidRDefault="001477E9" w:rsidP="004618BC">
      <w:pPr>
        <w:pStyle w:val="Odstavecseseznamem"/>
        <w:numPr>
          <w:ilvl w:val="0"/>
          <w:numId w:val="19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6B6B29" wp14:editId="1BFAA816">
                <wp:simplePos x="0" y="0"/>
                <wp:positionH relativeFrom="column">
                  <wp:posOffset>5393055</wp:posOffset>
                </wp:positionH>
                <wp:positionV relativeFrom="paragraph">
                  <wp:posOffset>236220</wp:posOffset>
                </wp:positionV>
                <wp:extent cx="495300" cy="257175"/>
                <wp:effectExtent l="6985" t="6350" r="12065" b="12700"/>
                <wp:wrapNone/>
                <wp:docPr id="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87" w:rsidRPr="00D9670E" w:rsidRDefault="00E81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6" type="#_x0000_t202" style="position:absolute;left:0;text-align:left;margin-left:424.65pt;margin-top:18.6pt;width:39pt;height:20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" strokecolor="white">
                <v:textbox>
                  <w:txbxContent>
                    <w:p w:rsidR="00E81B87" w:rsidRPr="00D9670E" w:rsidRDefault="00E81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618BC">
        <w:t xml:space="preserve">  99°C</w:t>
      </w:r>
    </w:p>
    <w:p w:rsidR="004618BC" w:rsidRDefault="004618BC" w:rsidP="00D9670E">
      <w:pPr>
        <w:pStyle w:val="Odstavecseseznamem"/>
      </w:pPr>
    </w:p>
    <w:p w:rsidR="001477E9" w:rsidRDefault="001477E9" w:rsidP="00D9670E">
      <w:pPr>
        <w:pStyle w:val="Odstavecseseznamem"/>
      </w:pPr>
    </w:p>
    <w:p w:rsidR="001477E9" w:rsidRDefault="001477E9" w:rsidP="00D9670E">
      <w:pPr>
        <w:pStyle w:val="Odstavecseseznamem"/>
      </w:pPr>
    </w:p>
    <w:p w:rsidR="00852EA7" w:rsidRDefault="00852EA7" w:rsidP="00D9670E">
      <w:pPr>
        <w:pStyle w:val="Odstavecseseznamem"/>
      </w:pPr>
    </w:p>
    <w:p w:rsidR="00852EA7" w:rsidRDefault="00852EA7" w:rsidP="00D9670E">
      <w:pPr>
        <w:pStyle w:val="Odstavecseseznamem"/>
      </w:pPr>
    </w:p>
    <w:p w:rsidR="001477E9" w:rsidRDefault="001477E9" w:rsidP="00D9670E">
      <w:pPr>
        <w:pStyle w:val="Odstavecseseznamem"/>
      </w:pPr>
    </w:p>
    <w:p w:rsidR="001477E9" w:rsidRDefault="001477E9" w:rsidP="001477E9">
      <w:pPr>
        <w:pStyle w:val="Odstavecseseznamem"/>
      </w:pPr>
      <w:r>
        <w:t>4. Rozhodni, zda se teplota snížila nebo zvýšila a urči</w:t>
      </w:r>
    </w:p>
    <w:p w:rsidR="001477E9" w:rsidRDefault="001477E9" w:rsidP="001477E9">
      <w:pPr>
        <w:pStyle w:val="Odstavecseseznamem"/>
      </w:pPr>
      <w:r>
        <w:t xml:space="preserve">    o kolik stupňů Celsia?</w:t>
      </w:r>
    </w:p>
    <w:p w:rsidR="00852EA7" w:rsidRDefault="00852EA7" w:rsidP="001477E9">
      <w:pPr>
        <w:pStyle w:val="Odstavecseseznamem"/>
      </w:pPr>
    </w:p>
    <w:p w:rsidR="001477E9" w:rsidRDefault="001477E9" w:rsidP="001477E9">
      <w:pPr>
        <w:pStyle w:val="Odstavecseseznamem"/>
      </w:pPr>
      <w:r>
        <w:t>Změna teploty</w:t>
      </w:r>
      <w:r>
        <w:tab/>
        <w:t xml:space="preserve">          Teplota </w:t>
      </w:r>
      <w:proofErr w:type="gramStart"/>
      <w:r>
        <w:t>se</w:t>
      </w:r>
      <w:proofErr w:type="gramEnd"/>
      <w:r>
        <w:tab/>
        <w:t xml:space="preserve">              Velikost </w:t>
      </w:r>
      <w:proofErr w:type="gramStart"/>
      <w:r>
        <w:t>změny</w:t>
      </w:r>
      <w:proofErr w:type="gramEnd"/>
    </w:p>
    <w:p w:rsidR="00852EA7" w:rsidRDefault="00852EA7" w:rsidP="001477E9">
      <w:pPr>
        <w:pStyle w:val="Odstavecseseznamem"/>
      </w:pPr>
    </w:p>
    <w:p w:rsidR="001477E9" w:rsidRDefault="001477E9" w:rsidP="001477E9">
      <w:pPr>
        <w:pStyle w:val="Odstavecseseznamem"/>
      </w:pPr>
      <w:r>
        <w:t xml:space="preserve">14 </w:t>
      </w:r>
      <w:r w:rsidRPr="001477E9">
        <w:rPr>
          <w:vertAlign w:val="superscript"/>
        </w:rPr>
        <w:t>0</w:t>
      </w:r>
      <w:r>
        <w:t xml:space="preserve">C  →  32 </w:t>
      </w:r>
      <w:r w:rsidRPr="001477E9">
        <w:rPr>
          <w:vertAlign w:val="superscript"/>
        </w:rPr>
        <w:t>0</w:t>
      </w:r>
      <w:r>
        <w:t xml:space="preserve">C   </w:t>
      </w:r>
      <w:r>
        <w:tab/>
        <w:t>……………                   o …</w:t>
      </w:r>
      <w:proofErr w:type="gramStart"/>
      <w:r>
        <w:t>…..</w:t>
      </w:r>
      <w:proofErr w:type="gramEnd"/>
    </w:p>
    <w:p w:rsidR="00852EA7" w:rsidRDefault="00852EA7" w:rsidP="001477E9">
      <w:pPr>
        <w:pStyle w:val="Odstavecseseznamem"/>
      </w:pPr>
    </w:p>
    <w:p w:rsidR="001477E9" w:rsidRDefault="001477E9" w:rsidP="001477E9">
      <w:pPr>
        <w:pStyle w:val="Odstavecseseznamem"/>
      </w:pPr>
      <w:r>
        <w:t xml:space="preserve">71 </w:t>
      </w:r>
      <w:r w:rsidRPr="001477E9">
        <w:rPr>
          <w:vertAlign w:val="superscript"/>
        </w:rPr>
        <w:t>0</w:t>
      </w:r>
      <w:r>
        <w:t xml:space="preserve">C  →  15 </w:t>
      </w:r>
      <w:r w:rsidRPr="001477E9">
        <w:rPr>
          <w:vertAlign w:val="superscript"/>
        </w:rPr>
        <w:t>0</w:t>
      </w:r>
      <w:r>
        <w:t xml:space="preserve">C  </w:t>
      </w:r>
      <w:r>
        <w:tab/>
        <w:t>…</w:t>
      </w:r>
      <w:proofErr w:type="gramStart"/>
      <w:r>
        <w:t>…............                  o …</w:t>
      </w:r>
      <w:proofErr w:type="gramEnd"/>
      <w:r>
        <w:t>….</w:t>
      </w:r>
    </w:p>
    <w:p w:rsidR="00852EA7" w:rsidRDefault="00852EA7" w:rsidP="001477E9">
      <w:pPr>
        <w:pStyle w:val="Odstavecseseznamem"/>
      </w:pPr>
    </w:p>
    <w:p w:rsidR="004618BC" w:rsidRDefault="001477E9" w:rsidP="00D9670E">
      <w:pPr>
        <w:pStyle w:val="Odstavecseseznamem"/>
      </w:pPr>
      <w:r>
        <w:t xml:space="preserve">-12 </w:t>
      </w:r>
      <w:r>
        <w:rPr>
          <w:vertAlign w:val="superscript"/>
        </w:rPr>
        <w:t>0</w:t>
      </w:r>
      <w:r>
        <w:t xml:space="preserve">C   </w:t>
      </w:r>
      <w:r w:rsidRPr="001477E9">
        <w:t>→</w:t>
      </w:r>
      <w:r>
        <w:t xml:space="preserve">  10 </w:t>
      </w:r>
      <w:r>
        <w:rPr>
          <w:vertAlign w:val="superscript"/>
        </w:rPr>
        <w:t>0</w:t>
      </w:r>
      <w:r>
        <w:t>C        …………</w:t>
      </w:r>
      <w:proofErr w:type="gramStart"/>
      <w:r>
        <w:t>…..                  o  …</w:t>
      </w:r>
      <w:proofErr w:type="gramEnd"/>
      <w:r>
        <w:t xml:space="preserve">….. </w:t>
      </w:r>
    </w:p>
    <w:bookmarkEnd w:id="0"/>
    <w:bookmarkEnd w:id="1"/>
    <w:bookmarkEnd w:id="2"/>
    <w:p w:rsidR="001477E9" w:rsidRDefault="001477E9" w:rsidP="00D9670E">
      <w:pPr>
        <w:pStyle w:val="Odstavecseseznamem"/>
      </w:pPr>
    </w:p>
    <w:sectPr w:rsidR="001477E9" w:rsidSect="00D9670E">
      <w:pgSz w:w="11906" w:h="16838" w:code="9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D40" w:rsidRDefault="00A33D40" w:rsidP="001A1EC9">
      <w:pPr>
        <w:spacing w:after="0" w:line="240" w:lineRule="auto"/>
      </w:pPr>
      <w:r>
        <w:separator/>
      </w:r>
    </w:p>
  </w:endnote>
  <w:endnote w:type="continuationSeparator" w:id="0">
    <w:p w:rsidR="00A33D40" w:rsidRDefault="00A33D40" w:rsidP="001A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087832-1238-4B3A-A367-8E43801B0EA2}"/>
    <w:embedBold r:id="rId2" w:fontKey="{AE7705B9-4071-42E5-A3F6-E48FB93771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1E6442F-6536-40E0-802B-9F5CEB0427C1}"/>
    <w:embedBold r:id="rId4" w:fontKey="{6486FBA0-3BA9-4C23-BCA8-49F079D635C8}"/>
    <w:embedItalic r:id="rId5" w:fontKey="{75F26B17-DD2B-4E9D-8FE4-B4CFA6E0F04D}"/>
    <w:embedBoldItalic r:id="rId6" w:fontKey="{5F00A15C-381C-4CC5-A28E-CB46BB232E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CB8A598-6CE2-4F2E-89EF-12EA1A6BBE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D40" w:rsidRDefault="00A33D40" w:rsidP="001A1EC9">
      <w:pPr>
        <w:spacing w:after="0" w:line="240" w:lineRule="auto"/>
      </w:pPr>
      <w:r>
        <w:separator/>
      </w:r>
    </w:p>
  </w:footnote>
  <w:footnote w:type="continuationSeparator" w:id="0">
    <w:p w:rsidR="00A33D40" w:rsidRDefault="00A33D40" w:rsidP="001A1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462"/>
      </v:shape>
    </w:pict>
  </w:numPicBullet>
  <w:abstractNum w:abstractNumId="0">
    <w:nsid w:val="000447FA"/>
    <w:multiLevelType w:val="hybridMultilevel"/>
    <w:tmpl w:val="131EB060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95BE1"/>
    <w:multiLevelType w:val="hybridMultilevel"/>
    <w:tmpl w:val="0E88C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E53FC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>
    <w:nsid w:val="264D1099"/>
    <w:multiLevelType w:val="hybridMultilevel"/>
    <w:tmpl w:val="5B5684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D6492"/>
    <w:multiLevelType w:val="hybridMultilevel"/>
    <w:tmpl w:val="0DB68470"/>
    <w:lvl w:ilvl="0" w:tplc="E612F3D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5A83941"/>
    <w:multiLevelType w:val="hybridMultilevel"/>
    <w:tmpl w:val="0A18B8E2"/>
    <w:lvl w:ilvl="0" w:tplc="8CC03A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73BC6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D60B7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A739B6"/>
    <w:multiLevelType w:val="hybridMultilevel"/>
    <w:tmpl w:val="1550E816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886931"/>
    <w:multiLevelType w:val="hybridMultilevel"/>
    <w:tmpl w:val="742C3C3C"/>
    <w:lvl w:ilvl="0" w:tplc="040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E380399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C74981"/>
    <w:multiLevelType w:val="hybridMultilevel"/>
    <w:tmpl w:val="1AA80A62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5488373E"/>
    <w:multiLevelType w:val="hybridMultilevel"/>
    <w:tmpl w:val="18EA12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186435"/>
    <w:multiLevelType w:val="hybridMultilevel"/>
    <w:tmpl w:val="7DF47524"/>
    <w:lvl w:ilvl="0" w:tplc="9C04B8DC">
      <w:start w:val="2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F353EF6"/>
    <w:multiLevelType w:val="hybridMultilevel"/>
    <w:tmpl w:val="738AFA56"/>
    <w:lvl w:ilvl="0" w:tplc="603411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60AB3FA0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C5D91"/>
    <w:multiLevelType w:val="hybridMultilevel"/>
    <w:tmpl w:val="9BFCB29A"/>
    <w:lvl w:ilvl="0" w:tplc="A01CF9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3FE470A"/>
    <w:multiLevelType w:val="hybridMultilevel"/>
    <w:tmpl w:val="2DBE5FF4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005A76"/>
    <w:multiLevelType w:val="hybridMultilevel"/>
    <w:tmpl w:val="131EB060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D20C88"/>
    <w:multiLevelType w:val="hybridMultilevel"/>
    <w:tmpl w:val="47503E76"/>
    <w:lvl w:ilvl="0" w:tplc="04050001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0B" w:tentative="1">
      <w:start w:val="1"/>
      <w:numFmt w:val="lowerLetter"/>
      <w:lvlText w:val="%2."/>
      <w:lvlJc w:val="left"/>
      <w:pPr>
        <w:ind w:left="1440" w:hanging="360"/>
      </w:pPr>
    </w:lvl>
    <w:lvl w:ilvl="2" w:tplc="04050001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6D6232"/>
    <w:multiLevelType w:val="hybridMultilevel"/>
    <w:tmpl w:val="AEE40464"/>
    <w:lvl w:ilvl="0" w:tplc="8EACE50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EAE2F4D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9"/>
  </w:num>
  <w:num w:numId="4">
    <w:abstractNumId w:val="20"/>
  </w:num>
  <w:num w:numId="5">
    <w:abstractNumId w:val="0"/>
  </w:num>
  <w:num w:numId="6">
    <w:abstractNumId w:val="9"/>
  </w:num>
  <w:num w:numId="7">
    <w:abstractNumId w:val="18"/>
  </w:num>
  <w:num w:numId="8">
    <w:abstractNumId w:val="8"/>
  </w:num>
  <w:num w:numId="9">
    <w:abstractNumId w:val="2"/>
  </w:num>
  <w:num w:numId="10">
    <w:abstractNumId w:val="17"/>
  </w:num>
  <w:num w:numId="11">
    <w:abstractNumId w:val="7"/>
  </w:num>
  <w:num w:numId="12">
    <w:abstractNumId w:val="5"/>
  </w:num>
  <w:num w:numId="13">
    <w:abstractNumId w:val="11"/>
  </w:num>
  <w:num w:numId="14">
    <w:abstractNumId w:val="10"/>
  </w:num>
  <w:num w:numId="15">
    <w:abstractNumId w:val="21"/>
  </w:num>
  <w:num w:numId="16">
    <w:abstractNumId w:val="6"/>
  </w:num>
  <w:num w:numId="17">
    <w:abstractNumId w:val="14"/>
  </w:num>
  <w:num w:numId="18">
    <w:abstractNumId w:val="15"/>
  </w:num>
  <w:num w:numId="19">
    <w:abstractNumId w:val="4"/>
  </w:num>
  <w:num w:numId="20">
    <w:abstractNumId w:val="1"/>
  </w:num>
  <w:num w:numId="21">
    <w:abstractNumId w:val="12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55"/>
    <w:rsid w:val="000066A6"/>
    <w:rsid w:val="00010D78"/>
    <w:rsid w:val="00012735"/>
    <w:rsid w:val="00020FBD"/>
    <w:rsid w:val="00026541"/>
    <w:rsid w:val="000375E2"/>
    <w:rsid w:val="00040549"/>
    <w:rsid w:val="00040E2A"/>
    <w:rsid w:val="000502BC"/>
    <w:rsid w:val="00050D79"/>
    <w:rsid w:val="00052A73"/>
    <w:rsid w:val="00056028"/>
    <w:rsid w:val="00062397"/>
    <w:rsid w:val="000708C9"/>
    <w:rsid w:val="000740F4"/>
    <w:rsid w:val="00076CFF"/>
    <w:rsid w:val="000925DE"/>
    <w:rsid w:val="00094260"/>
    <w:rsid w:val="00094880"/>
    <w:rsid w:val="000A107A"/>
    <w:rsid w:val="000A21FE"/>
    <w:rsid w:val="000A352C"/>
    <w:rsid w:val="000A78C8"/>
    <w:rsid w:val="000C1D0B"/>
    <w:rsid w:val="000D3E93"/>
    <w:rsid w:val="000E2D1A"/>
    <w:rsid w:val="001059C3"/>
    <w:rsid w:val="00112107"/>
    <w:rsid w:val="00114ACB"/>
    <w:rsid w:val="00117571"/>
    <w:rsid w:val="00121E59"/>
    <w:rsid w:val="00123E07"/>
    <w:rsid w:val="001251CA"/>
    <w:rsid w:val="00130F76"/>
    <w:rsid w:val="00136765"/>
    <w:rsid w:val="001477E9"/>
    <w:rsid w:val="00163C2D"/>
    <w:rsid w:val="00165D98"/>
    <w:rsid w:val="001671B5"/>
    <w:rsid w:val="0017081A"/>
    <w:rsid w:val="00175492"/>
    <w:rsid w:val="00175FBE"/>
    <w:rsid w:val="0018547D"/>
    <w:rsid w:val="00186DC2"/>
    <w:rsid w:val="001946A0"/>
    <w:rsid w:val="001A03AD"/>
    <w:rsid w:val="001A17BF"/>
    <w:rsid w:val="001A1EC9"/>
    <w:rsid w:val="001A28F0"/>
    <w:rsid w:val="001A36FC"/>
    <w:rsid w:val="001A56A5"/>
    <w:rsid w:val="001C0B71"/>
    <w:rsid w:val="001C10F9"/>
    <w:rsid w:val="001C28C3"/>
    <w:rsid w:val="001C7EB5"/>
    <w:rsid w:val="001D2C7D"/>
    <w:rsid w:val="001E5583"/>
    <w:rsid w:val="001E5595"/>
    <w:rsid w:val="001E742F"/>
    <w:rsid w:val="001E76CD"/>
    <w:rsid w:val="00202E2F"/>
    <w:rsid w:val="00204C8F"/>
    <w:rsid w:val="002332FC"/>
    <w:rsid w:val="002466C6"/>
    <w:rsid w:val="00247080"/>
    <w:rsid w:val="0028074F"/>
    <w:rsid w:val="00291778"/>
    <w:rsid w:val="002A1F17"/>
    <w:rsid w:val="002A6C43"/>
    <w:rsid w:val="002B142B"/>
    <w:rsid w:val="002B4A1B"/>
    <w:rsid w:val="002B54F4"/>
    <w:rsid w:val="002B73D5"/>
    <w:rsid w:val="002D01D0"/>
    <w:rsid w:val="002D107F"/>
    <w:rsid w:val="002D37EA"/>
    <w:rsid w:val="002D3850"/>
    <w:rsid w:val="002D48BE"/>
    <w:rsid w:val="002D6128"/>
    <w:rsid w:val="002E5BE0"/>
    <w:rsid w:val="002E7F7E"/>
    <w:rsid w:val="0030112B"/>
    <w:rsid w:val="00305B5B"/>
    <w:rsid w:val="00307F82"/>
    <w:rsid w:val="00314687"/>
    <w:rsid w:val="003176E2"/>
    <w:rsid w:val="003223E2"/>
    <w:rsid w:val="00335961"/>
    <w:rsid w:val="00335FD9"/>
    <w:rsid w:val="0034062C"/>
    <w:rsid w:val="00341641"/>
    <w:rsid w:val="00356396"/>
    <w:rsid w:val="003656C5"/>
    <w:rsid w:val="0037503D"/>
    <w:rsid w:val="003853D4"/>
    <w:rsid w:val="00393F23"/>
    <w:rsid w:val="003A0458"/>
    <w:rsid w:val="003A191E"/>
    <w:rsid w:val="003A3D79"/>
    <w:rsid w:val="003A79D0"/>
    <w:rsid w:val="003B32A4"/>
    <w:rsid w:val="003B7A0F"/>
    <w:rsid w:val="003B7A46"/>
    <w:rsid w:val="003C0797"/>
    <w:rsid w:val="003D6AEB"/>
    <w:rsid w:val="003E0647"/>
    <w:rsid w:val="003E43AE"/>
    <w:rsid w:val="003E6AEB"/>
    <w:rsid w:val="003F0C42"/>
    <w:rsid w:val="00403CE8"/>
    <w:rsid w:val="0040491E"/>
    <w:rsid w:val="0040492C"/>
    <w:rsid w:val="00413B18"/>
    <w:rsid w:val="00414BA8"/>
    <w:rsid w:val="00415DA9"/>
    <w:rsid w:val="00416141"/>
    <w:rsid w:val="00423363"/>
    <w:rsid w:val="00425BBC"/>
    <w:rsid w:val="00430136"/>
    <w:rsid w:val="0043079E"/>
    <w:rsid w:val="0043268A"/>
    <w:rsid w:val="00436A40"/>
    <w:rsid w:val="00437402"/>
    <w:rsid w:val="00440696"/>
    <w:rsid w:val="00444CE2"/>
    <w:rsid w:val="004618BC"/>
    <w:rsid w:val="004635F9"/>
    <w:rsid w:val="004639F4"/>
    <w:rsid w:val="0046696F"/>
    <w:rsid w:val="00470665"/>
    <w:rsid w:val="00472501"/>
    <w:rsid w:val="004759C0"/>
    <w:rsid w:val="00476947"/>
    <w:rsid w:val="00477AD7"/>
    <w:rsid w:val="00477EF4"/>
    <w:rsid w:val="00482A60"/>
    <w:rsid w:val="00482ADD"/>
    <w:rsid w:val="00485DD5"/>
    <w:rsid w:val="00490FA5"/>
    <w:rsid w:val="00497AAF"/>
    <w:rsid w:val="004A09AF"/>
    <w:rsid w:val="004A1A32"/>
    <w:rsid w:val="004A5D91"/>
    <w:rsid w:val="004B5EED"/>
    <w:rsid w:val="004B6789"/>
    <w:rsid w:val="004C0175"/>
    <w:rsid w:val="004C11E0"/>
    <w:rsid w:val="004C1281"/>
    <w:rsid w:val="004C25CA"/>
    <w:rsid w:val="004C3280"/>
    <w:rsid w:val="004C3E0B"/>
    <w:rsid w:val="004D0323"/>
    <w:rsid w:val="004E4C31"/>
    <w:rsid w:val="004F2EA4"/>
    <w:rsid w:val="005052F0"/>
    <w:rsid w:val="0050604A"/>
    <w:rsid w:val="0050737C"/>
    <w:rsid w:val="0051059F"/>
    <w:rsid w:val="00513378"/>
    <w:rsid w:val="00515E25"/>
    <w:rsid w:val="00521142"/>
    <w:rsid w:val="00524156"/>
    <w:rsid w:val="00524665"/>
    <w:rsid w:val="00524781"/>
    <w:rsid w:val="00526276"/>
    <w:rsid w:val="005266D8"/>
    <w:rsid w:val="00530394"/>
    <w:rsid w:val="005314F8"/>
    <w:rsid w:val="00534C23"/>
    <w:rsid w:val="0053767C"/>
    <w:rsid w:val="00540B85"/>
    <w:rsid w:val="005470AE"/>
    <w:rsid w:val="00550613"/>
    <w:rsid w:val="00551A6C"/>
    <w:rsid w:val="00551CBE"/>
    <w:rsid w:val="00552548"/>
    <w:rsid w:val="00554AD5"/>
    <w:rsid w:val="00554F28"/>
    <w:rsid w:val="00555ACF"/>
    <w:rsid w:val="0056351F"/>
    <w:rsid w:val="005732BF"/>
    <w:rsid w:val="005732C4"/>
    <w:rsid w:val="00573D4A"/>
    <w:rsid w:val="00580A8B"/>
    <w:rsid w:val="00583BE1"/>
    <w:rsid w:val="00587A67"/>
    <w:rsid w:val="00590F62"/>
    <w:rsid w:val="00592E60"/>
    <w:rsid w:val="00593BA8"/>
    <w:rsid w:val="00594DE2"/>
    <w:rsid w:val="005A0474"/>
    <w:rsid w:val="005B4714"/>
    <w:rsid w:val="005B6933"/>
    <w:rsid w:val="005C0DCA"/>
    <w:rsid w:val="005C0F60"/>
    <w:rsid w:val="005C5791"/>
    <w:rsid w:val="005D234D"/>
    <w:rsid w:val="005D26D4"/>
    <w:rsid w:val="005D58A8"/>
    <w:rsid w:val="005D5E53"/>
    <w:rsid w:val="005E1D60"/>
    <w:rsid w:val="005E7D77"/>
    <w:rsid w:val="005F01A2"/>
    <w:rsid w:val="005F5C5C"/>
    <w:rsid w:val="006010B1"/>
    <w:rsid w:val="0060370C"/>
    <w:rsid w:val="00607FB1"/>
    <w:rsid w:val="00617BF6"/>
    <w:rsid w:val="00621AA5"/>
    <w:rsid w:val="006221FD"/>
    <w:rsid w:val="006242DF"/>
    <w:rsid w:val="00626A59"/>
    <w:rsid w:val="0062726D"/>
    <w:rsid w:val="00631C37"/>
    <w:rsid w:val="00637F39"/>
    <w:rsid w:val="00641CFB"/>
    <w:rsid w:val="0065444F"/>
    <w:rsid w:val="0067027C"/>
    <w:rsid w:val="00672387"/>
    <w:rsid w:val="00672CCA"/>
    <w:rsid w:val="0067358F"/>
    <w:rsid w:val="00673EAA"/>
    <w:rsid w:val="0067612D"/>
    <w:rsid w:val="00687557"/>
    <w:rsid w:val="00692400"/>
    <w:rsid w:val="00692667"/>
    <w:rsid w:val="006939DE"/>
    <w:rsid w:val="006A0FC7"/>
    <w:rsid w:val="006A63D3"/>
    <w:rsid w:val="006B498F"/>
    <w:rsid w:val="006B5A82"/>
    <w:rsid w:val="006D16B8"/>
    <w:rsid w:val="006E65D8"/>
    <w:rsid w:val="006E70F1"/>
    <w:rsid w:val="006F50E2"/>
    <w:rsid w:val="0070288E"/>
    <w:rsid w:val="00706FDA"/>
    <w:rsid w:val="007071C8"/>
    <w:rsid w:val="00707D44"/>
    <w:rsid w:val="007148EF"/>
    <w:rsid w:val="007171D9"/>
    <w:rsid w:val="00722428"/>
    <w:rsid w:val="007255CE"/>
    <w:rsid w:val="00737C1D"/>
    <w:rsid w:val="00741C55"/>
    <w:rsid w:val="00742508"/>
    <w:rsid w:val="007463A0"/>
    <w:rsid w:val="00754206"/>
    <w:rsid w:val="00754F7D"/>
    <w:rsid w:val="007700CA"/>
    <w:rsid w:val="00771559"/>
    <w:rsid w:val="007735A7"/>
    <w:rsid w:val="00776278"/>
    <w:rsid w:val="007762BB"/>
    <w:rsid w:val="007805CA"/>
    <w:rsid w:val="00783B3B"/>
    <w:rsid w:val="007904E1"/>
    <w:rsid w:val="0079266C"/>
    <w:rsid w:val="007952ED"/>
    <w:rsid w:val="007A143D"/>
    <w:rsid w:val="007A2A73"/>
    <w:rsid w:val="007A77EA"/>
    <w:rsid w:val="007B002E"/>
    <w:rsid w:val="007B65DF"/>
    <w:rsid w:val="007C149D"/>
    <w:rsid w:val="007C19F2"/>
    <w:rsid w:val="007C2F24"/>
    <w:rsid w:val="007C4229"/>
    <w:rsid w:val="007C4FDC"/>
    <w:rsid w:val="007C72D1"/>
    <w:rsid w:val="007D3BEE"/>
    <w:rsid w:val="007F4D57"/>
    <w:rsid w:val="007F6051"/>
    <w:rsid w:val="007F6DBC"/>
    <w:rsid w:val="00800FE6"/>
    <w:rsid w:val="0080285C"/>
    <w:rsid w:val="00804562"/>
    <w:rsid w:val="008056F1"/>
    <w:rsid w:val="00806C76"/>
    <w:rsid w:val="0082524E"/>
    <w:rsid w:val="00825C50"/>
    <w:rsid w:val="00832371"/>
    <w:rsid w:val="00843262"/>
    <w:rsid w:val="00850AF8"/>
    <w:rsid w:val="008527FA"/>
    <w:rsid w:val="00852EA7"/>
    <w:rsid w:val="008564A5"/>
    <w:rsid w:val="0086213E"/>
    <w:rsid w:val="008636EC"/>
    <w:rsid w:val="00870253"/>
    <w:rsid w:val="008713B8"/>
    <w:rsid w:val="0087406F"/>
    <w:rsid w:val="00882DE5"/>
    <w:rsid w:val="008847AF"/>
    <w:rsid w:val="00891073"/>
    <w:rsid w:val="008A64EB"/>
    <w:rsid w:val="008B05A4"/>
    <w:rsid w:val="008B11F4"/>
    <w:rsid w:val="008B5942"/>
    <w:rsid w:val="008C0AFA"/>
    <w:rsid w:val="008C18E4"/>
    <w:rsid w:val="008C3C64"/>
    <w:rsid w:val="008E090C"/>
    <w:rsid w:val="008F670A"/>
    <w:rsid w:val="008F6C18"/>
    <w:rsid w:val="00904594"/>
    <w:rsid w:val="00914B91"/>
    <w:rsid w:val="009174D8"/>
    <w:rsid w:val="0092347E"/>
    <w:rsid w:val="009303BE"/>
    <w:rsid w:val="00945E64"/>
    <w:rsid w:val="009507BB"/>
    <w:rsid w:val="009512EE"/>
    <w:rsid w:val="0095300E"/>
    <w:rsid w:val="00953043"/>
    <w:rsid w:val="00964711"/>
    <w:rsid w:val="00966466"/>
    <w:rsid w:val="00974DB8"/>
    <w:rsid w:val="0097533A"/>
    <w:rsid w:val="009764F0"/>
    <w:rsid w:val="00981918"/>
    <w:rsid w:val="00983D28"/>
    <w:rsid w:val="00985D57"/>
    <w:rsid w:val="009947E7"/>
    <w:rsid w:val="009A49AA"/>
    <w:rsid w:val="009A5B17"/>
    <w:rsid w:val="009A720B"/>
    <w:rsid w:val="009B4505"/>
    <w:rsid w:val="009B48B2"/>
    <w:rsid w:val="009C1EBA"/>
    <w:rsid w:val="009C337E"/>
    <w:rsid w:val="009C4231"/>
    <w:rsid w:val="009D4498"/>
    <w:rsid w:val="009D54F2"/>
    <w:rsid w:val="009E0D7C"/>
    <w:rsid w:val="009E3079"/>
    <w:rsid w:val="009E3519"/>
    <w:rsid w:val="009E403C"/>
    <w:rsid w:val="009E6289"/>
    <w:rsid w:val="009E76A0"/>
    <w:rsid w:val="009F04EC"/>
    <w:rsid w:val="009F2451"/>
    <w:rsid w:val="009F4DDC"/>
    <w:rsid w:val="009F7A41"/>
    <w:rsid w:val="009F7DC4"/>
    <w:rsid w:val="00A00745"/>
    <w:rsid w:val="00A00A8A"/>
    <w:rsid w:val="00A023FB"/>
    <w:rsid w:val="00A035B1"/>
    <w:rsid w:val="00A04FD0"/>
    <w:rsid w:val="00A072A9"/>
    <w:rsid w:val="00A16CFF"/>
    <w:rsid w:val="00A21677"/>
    <w:rsid w:val="00A25373"/>
    <w:rsid w:val="00A25AE4"/>
    <w:rsid w:val="00A313E5"/>
    <w:rsid w:val="00A33D40"/>
    <w:rsid w:val="00A36B0F"/>
    <w:rsid w:val="00A3759F"/>
    <w:rsid w:val="00A3770F"/>
    <w:rsid w:val="00A4271D"/>
    <w:rsid w:val="00A44E8B"/>
    <w:rsid w:val="00A45C07"/>
    <w:rsid w:val="00A5556E"/>
    <w:rsid w:val="00A5705D"/>
    <w:rsid w:val="00A66C95"/>
    <w:rsid w:val="00A7670F"/>
    <w:rsid w:val="00A77FEC"/>
    <w:rsid w:val="00A807CE"/>
    <w:rsid w:val="00A84781"/>
    <w:rsid w:val="00A87437"/>
    <w:rsid w:val="00A90FC6"/>
    <w:rsid w:val="00A9285E"/>
    <w:rsid w:val="00A92CD7"/>
    <w:rsid w:val="00A93654"/>
    <w:rsid w:val="00A97968"/>
    <w:rsid w:val="00AB3517"/>
    <w:rsid w:val="00AB6F9C"/>
    <w:rsid w:val="00AC039A"/>
    <w:rsid w:val="00AC3F96"/>
    <w:rsid w:val="00AD0833"/>
    <w:rsid w:val="00AE16D7"/>
    <w:rsid w:val="00AE1FA9"/>
    <w:rsid w:val="00B01F08"/>
    <w:rsid w:val="00B0540D"/>
    <w:rsid w:val="00B061F9"/>
    <w:rsid w:val="00B06C52"/>
    <w:rsid w:val="00B11A1E"/>
    <w:rsid w:val="00B143EF"/>
    <w:rsid w:val="00B169CD"/>
    <w:rsid w:val="00B212D8"/>
    <w:rsid w:val="00B25F30"/>
    <w:rsid w:val="00B32658"/>
    <w:rsid w:val="00B430AD"/>
    <w:rsid w:val="00B434C8"/>
    <w:rsid w:val="00B45DBC"/>
    <w:rsid w:val="00B47307"/>
    <w:rsid w:val="00B53C92"/>
    <w:rsid w:val="00B73EDF"/>
    <w:rsid w:val="00B75F2A"/>
    <w:rsid w:val="00B7792D"/>
    <w:rsid w:val="00B77EA6"/>
    <w:rsid w:val="00B95B8B"/>
    <w:rsid w:val="00B95F50"/>
    <w:rsid w:val="00B961EF"/>
    <w:rsid w:val="00BA4550"/>
    <w:rsid w:val="00BA5B91"/>
    <w:rsid w:val="00BA68FB"/>
    <w:rsid w:val="00BB5033"/>
    <w:rsid w:val="00BB5D97"/>
    <w:rsid w:val="00BC1C92"/>
    <w:rsid w:val="00BC1D18"/>
    <w:rsid w:val="00BC38B3"/>
    <w:rsid w:val="00BC5C3E"/>
    <w:rsid w:val="00BC6DB4"/>
    <w:rsid w:val="00BC758E"/>
    <w:rsid w:val="00BC7AE5"/>
    <w:rsid w:val="00BD65CA"/>
    <w:rsid w:val="00BE17D4"/>
    <w:rsid w:val="00BF2364"/>
    <w:rsid w:val="00BF6015"/>
    <w:rsid w:val="00C05070"/>
    <w:rsid w:val="00C05798"/>
    <w:rsid w:val="00C153F8"/>
    <w:rsid w:val="00C2734C"/>
    <w:rsid w:val="00C31A44"/>
    <w:rsid w:val="00C36789"/>
    <w:rsid w:val="00C36ED6"/>
    <w:rsid w:val="00C3781E"/>
    <w:rsid w:val="00C37CD5"/>
    <w:rsid w:val="00C4131B"/>
    <w:rsid w:val="00C41FAF"/>
    <w:rsid w:val="00C43CD3"/>
    <w:rsid w:val="00C50CA6"/>
    <w:rsid w:val="00C50DB4"/>
    <w:rsid w:val="00C550FE"/>
    <w:rsid w:val="00C56D46"/>
    <w:rsid w:val="00C61A27"/>
    <w:rsid w:val="00C636FA"/>
    <w:rsid w:val="00C65113"/>
    <w:rsid w:val="00C67E05"/>
    <w:rsid w:val="00C8158D"/>
    <w:rsid w:val="00C86FA7"/>
    <w:rsid w:val="00C87CFD"/>
    <w:rsid w:val="00C900AA"/>
    <w:rsid w:val="00C90A90"/>
    <w:rsid w:val="00C923C4"/>
    <w:rsid w:val="00C96EA0"/>
    <w:rsid w:val="00CA1308"/>
    <w:rsid w:val="00CA187C"/>
    <w:rsid w:val="00CA3358"/>
    <w:rsid w:val="00CA3C62"/>
    <w:rsid w:val="00CA6CB8"/>
    <w:rsid w:val="00CB372E"/>
    <w:rsid w:val="00CB4919"/>
    <w:rsid w:val="00CC105C"/>
    <w:rsid w:val="00CC306C"/>
    <w:rsid w:val="00CD36DD"/>
    <w:rsid w:val="00CD3B52"/>
    <w:rsid w:val="00CD7DB6"/>
    <w:rsid w:val="00CE0E55"/>
    <w:rsid w:val="00CF6298"/>
    <w:rsid w:val="00CF70E9"/>
    <w:rsid w:val="00D04C72"/>
    <w:rsid w:val="00D066D1"/>
    <w:rsid w:val="00D07A0C"/>
    <w:rsid w:val="00D2136F"/>
    <w:rsid w:val="00D2193A"/>
    <w:rsid w:val="00D21E26"/>
    <w:rsid w:val="00D2258C"/>
    <w:rsid w:val="00D22AC8"/>
    <w:rsid w:val="00D22E96"/>
    <w:rsid w:val="00D27333"/>
    <w:rsid w:val="00D3288D"/>
    <w:rsid w:val="00D33DBE"/>
    <w:rsid w:val="00D34EF7"/>
    <w:rsid w:val="00D35941"/>
    <w:rsid w:val="00D40075"/>
    <w:rsid w:val="00D402D2"/>
    <w:rsid w:val="00D45995"/>
    <w:rsid w:val="00D467F0"/>
    <w:rsid w:val="00D515ED"/>
    <w:rsid w:val="00D554AE"/>
    <w:rsid w:val="00D61AA9"/>
    <w:rsid w:val="00D6268D"/>
    <w:rsid w:val="00D667EC"/>
    <w:rsid w:val="00D81142"/>
    <w:rsid w:val="00D845BA"/>
    <w:rsid w:val="00D915D1"/>
    <w:rsid w:val="00D92B59"/>
    <w:rsid w:val="00D9670E"/>
    <w:rsid w:val="00DA4101"/>
    <w:rsid w:val="00DB4B98"/>
    <w:rsid w:val="00DB62AA"/>
    <w:rsid w:val="00DB6601"/>
    <w:rsid w:val="00DC1BA6"/>
    <w:rsid w:val="00DC38D3"/>
    <w:rsid w:val="00DD4081"/>
    <w:rsid w:val="00DD69FE"/>
    <w:rsid w:val="00DE534D"/>
    <w:rsid w:val="00DE7557"/>
    <w:rsid w:val="00DF0741"/>
    <w:rsid w:val="00DF2EF2"/>
    <w:rsid w:val="00E036BC"/>
    <w:rsid w:val="00E04FF1"/>
    <w:rsid w:val="00E13E9A"/>
    <w:rsid w:val="00E154E5"/>
    <w:rsid w:val="00E31CB8"/>
    <w:rsid w:val="00E31FFE"/>
    <w:rsid w:val="00E35834"/>
    <w:rsid w:val="00E4400D"/>
    <w:rsid w:val="00E44615"/>
    <w:rsid w:val="00E601A8"/>
    <w:rsid w:val="00E63669"/>
    <w:rsid w:val="00E739B2"/>
    <w:rsid w:val="00E81B87"/>
    <w:rsid w:val="00E85394"/>
    <w:rsid w:val="00E86FA9"/>
    <w:rsid w:val="00E93971"/>
    <w:rsid w:val="00E93C46"/>
    <w:rsid w:val="00EA49D1"/>
    <w:rsid w:val="00EB5FBE"/>
    <w:rsid w:val="00EC5590"/>
    <w:rsid w:val="00ED6548"/>
    <w:rsid w:val="00ED72C8"/>
    <w:rsid w:val="00EE107D"/>
    <w:rsid w:val="00EE6DB8"/>
    <w:rsid w:val="00EF0265"/>
    <w:rsid w:val="00EF3C9E"/>
    <w:rsid w:val="00EF591C"/>
    <w:rsid w:val="00F07E4A"/>
    <w:rsid w:val="00F10571"/>
    <w:rsid w:val="00F1104A"/>
    <w:rsid w:val="00F150B3"/>
    <w:rsid w:val="00F150D8"/>
    <w:rsid w:val="00F22907"/>
    <w:rsid w:val="00F2736B"/>
    <w:rsid w:val="00F27EFD"/>
    <w:rsid w:val="00F30F7A"/>
    <w:rsid w:val="00F32427"/>
    <w:rsid w:val="00F34D4F"/>
    <w:rsid w:val="00F528B5"/>
    <w:rsid w:val="00F55A63"/>
    <w:rsid w:val="00F67334"/>
    <w:rsid w:val="00F737D9"/>
    <w:rsid w:val="00F74959"/>
    <w:rsid w:val="00F854AE"/>
    <w:rsid w:val="00F90068"/>
    <w:rsid w:val="00F900F3"/>
    <w:rsid w:val="00F91760"/>
    <w:rsid w:val="00F94538"/>
    <w:rsid w:val="00FA2B83"/>
    <w:rsid w:val="00FA68E0"/>
    <w:rsid w:val="00FB3CC2"/>
    <w:rsid w:val="00FB5E38"/>
    <w:rsid w:val="00FC3390"/>
    <w:rsid w:val="00FC6127"/>
    <w:rsid w:val="00FD0549"/>
    <w:rsid w:val="00FD4106"/>
    <w:rsid w:val="00FE39E7"/>
    <w:rsid w:val="00FE50AA"/>
    <w:rsid w:val="00FE7538"/>
    <w:rsid w:val="00FF0D5B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C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F01A2"/>
    <w:pPr>
      <w:keepNext/>
      <w:keepLines/>
      <w:pageBreakBefore/>
      <w:numPr>
        <w:numId w:val="2"/>
      </w:numPr>
      <w:spacing w:before="120" w:after="4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F01A2"/>
    <w:pPr>
      <w:keepNext/>
      <w:keepLines/>
      <w:numPr>
        <w:ilvl w:val="1"/>
        <w:numId w:val="2"/>
      </w:numPr>
      <w:spacing w:before="200" w:after="0" w:line="360" w:lineRule="auto"/>
      <w:jc w:val="both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F01A2"/>
    <w:pPr>
      <w:keepNext/>
      <w:keepLines/>
      <w:numPr>
        <w:ilvl w:val="2"/>
        <w:numId w:val="2"/>
      </w:numPr>
      <w:spacing w:before="200" w:after="0" w:line="360" w:lineRule="auto"/>
      <w:jc w:val="both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F01A2"/>
    <w:pPr>
      <w:keepNext/>
      <w:keepLines/>
      <w:numPr>
        <w:ilvl w:val="3"/>
        <w:numId w:val="2"/>
      </w:numPr>
      <w:spacing w:before="200" w:after="0" w:line="360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4"/>
    </w:rPr>
  </w:style>
  <w:style w:type="paragraph" w:styleId="Nadpis5">
    <w:name w:val="heading 5"/>
    <w:basedOn w:val="Normln"/>
    <w:next w:val="Normln"/>
    <w:link w:val="Nadpis5Char"/>
    <w:uiPriority w:val="9"/>
    <w:qFormat/>
    <w:rsid w:val="005F01A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="Cambria" w:eastAsia="Times New Roman" w:hAnsi="Cambria"/>
      <w:color w:val="243F60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5F01A2"/>
    <w:pPr>
      <w:keepNext/>
      <w:keepLines/>
      <w:numPr>
        <w:ilvl w:val="5"/>
        <w:numId w:val="2"/>
      </w:numPr>
      <w:spacing w:before="200" w:after="0" w:line="360" w:lineRule="auto"/>
      <w:jc w:val="both"/>
      <w:outlineLvl w:val="5"/>
    </w:pPr>
    <w:rPr>
      <w:rFonts w:ascii="Cambria" w:eastAsia="Times New Roman" w:hAnsi="Cambria"/>
      <w:i/>
      <w:iCs/>
      <w:color w:val="243F60"/>
      <w:sz w:val="24"/>
    </w:rPr>
  </w:style>
  <w:style w:type="paragraph" w:styleId="Nadpis7">
    <w:name w:val="heading 7"/>
    <w:basedOn w:val="Normln"/>
    <w:next w:val="Normln"/>
    <w:link w:val="Nadpis7Char"/>
    <w:uiPriority w:val="9"/>
    <w:qFormat/>
    <w:rsid w:val="005F01A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="Cambria" w:eastAsia="Times New Roman" w:hAnsi="Cambria"/>
      <w:i/>
      <w:iCs/>
      <w:color w:val="404040"/>
      <w:sz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5F01A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5F01A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F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1F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D9670E"/>
    <w:pPr>
      <w:spacing w:after="0" w:line="360" w:lineRule="auto"/>
      <w:ind w:left="426" w:right="-2"/>
      <w:contextualSpacing/>
      <w:jc w:val="both"/>
    </w:pPr>
    <w:rPr>
      <w:rFonts w:ascii="Arial" w:hAnsi="Arial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1EC9"/>
  </w:style>
  <w:style w:type="paragraph" w:styleId="Zpat">
    <w:name w:val="footer"/>
    <w:basedOn w:val="Normln"/>
    <w:link w:val="ZpatChar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A1EC9"/>
  </w:style>
  <w:style w:type="character" w:styleId="Zvraznn">
    <w:name w:val="Emphasis"/>
    <w:qFormat/>
    <w:rsid w:val="001A1EC9"/>
    <w:rPr>
      <w:i/>
      <w:iCs/>
    </w:rPr>
  </w:style>
  <w:style w:type="character" w:customStyle="1" w:styleId="Nadpis1Char">
    <w:name w:val="Nadpis 1 Char"/>
    <w:link w:val="Nadpis1"/>
    <w:uiPriority w:val="9"/>
    <w:rsid w:val="005F01A2"/>
    <w:rPr>
      <w:rFonts w:ascii="Cambria" w:eastAsia="Times New Roman" w:hAnsi="Cambria"/>
      <w:b/>
      <w:bCs/>
      <w:color w:val="365F91"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5F01A2"/>
    <w:rPr>
      <w:rFonts w:ascii="Cambria" w:eastAsia="Times New Roman" w:hAnsi="Cambria" w:cs="Times New Roman"/>
      <w:b/>
      <w:bCs/>
      <w:color w:val="4F81BD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5F01A2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F01A2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5F01A2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5F01A2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5F01A2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5F01A2"/>
    <w:rPr>
      <w:rFonts w:ascii="Cambria" w:eastAsia="Times New Roman" w:hAnsi="Cambria" w:cs="Times New Roman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5F01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D9670E"/>
    <w:rPr>
      <w:rFonts w:ascii="Arial" w:hAnsi="Arial" w:cs="Arial"/>
      <w:sz w:val="24"/>
      <w:szCs w:val="24"/>
      <w:lang w:eastAsia="en-US"/>
    </w:rPr>
  </w:style>
  <w:style w:type="character" w:styleId="Hypertextovodkaz">
    <w:name w:val="Hyperlink"/>
    <w:uiPriority w:val="99"/>
    <w:unhideWhenUsed/>
    <w:rsid w:val="00515E25"/>
    <w:rPr>
      <w:color w:val="0000FF"/>
      <w:u w:val="single"/>
    </w:rPr>
  </w:style>
  <w:style w:type="table" w:styleId="Mkatabulky">
    <w:name w:val="Table Grid"/>
    <w:basedOn w:val="Normlntabulka"/>
    <w:uiPriority w:val="59"/>
    <w:rsid w:val="00FD4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rsid w:val="00706FDA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C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F01A2"/>
    <w:pPr>
      <w:keepNext/>
      <w:keepLines/>
      <w:pageBreakBefore/>
      <w:numPr>
        <w:numId w:val="2"/>
      </w:numPr>
      <w:spacing w:before="120" w:after="4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F01A2"/>
    <w:pPr>
      <w:keepNext/>
      <w:keepLines/>
      <w:numPr>
        <w:ilvl w:val="1"/>
        <w:numId w:val="2"/>
      </w:numPr>
      <w:spacing w:before="200" w:after="0" w:line="360" w:lineRule="auto"/>
      <w:jc w:val="both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F01A2"/>
    <w:pPr>
      <w:keepNext/>
      <w:keepLines/>
      <w:numPr>
        <w:ilvl w:val="2"/>
        <w:numId w:val="2"/>
      </w:numPr>
      <w:spacing w:before="200" w:after="0" w:line="360" w:lineRule="auto"/>
      <w:jc w:val="both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F01A2"/>
    <w:pPr>
      <w:keepNext/>
      <w:keepLines/>
      <w:numPr>
        <w:ilvl w:val="3"/>
        <w:numId w:val="2"/>
      </w:numPr>
      <w:spacing w:before="200" w:after="0" w:line="360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4"/>
    </w:rPr>
  </w:style>
  <w:style w:type="paragraph" w:styleId="Nadpis5">
    <w:name w:val="heading 5"/>
    <w:basedOn w:val="Normln"/>
    <w:next w:val="Normln"/>
    <w:link w:val="Nadpis5Char"/>
    <w:uiPriority w:val="9"/>
    <w:qFormat/>
    <w:rsid w:val="005F01A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="Cambria" w:eastAsia="Times New Roman" w:hAnsi="Cambria"/>
      <w:color w:val="243F60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5F01A2"/>
    <w:pPr>
      <w:keepNext/>
      <w:keepLines/>
      <w:numPr>
        <w:ilvl w:val="5"/>
        <w:numId w:val="2"/>
      </w:numPr>
      <w:spacing w:before="200" w:after="0" w:line="360" w:lineRule="auto"/>
      <w:jc w:val="both"/>
      <w:outlineLvl w:val="5"/>
    </w:pPr>
    <w:rPr>
      <w:rFonts w:ascii="Cambria" w:eastAsia="Times New Roman" w:hAnsi="Cambria"/>
      <w:i/>
      <w:iCs/>
      <w:color w:val="243F60"/>
      <w:sz w:val="24"/>
    </w:rPr>
  </w:style>
  <w:style w:type="paragraph" w:styleId="Nadpis7">
    <w:name w:val="heading 7"/>
    <w:basedOn w:val="Normln"/>
    <w:next w:val="Normln"/>
    <w:link w:val="Nadpis7Char"/>
    <w:uiPriority w:val="9"/>
    <w:qFormat/>
    <w:rsid w:val="005F01A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="Cambria" w:eastAsia="Times New Roman" w:hAnsi="Cambria"/>
      <w:i/>
      <w:iCs/>
      <w:color w:val="404040"/>
      <w:sz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5F01A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5F01A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F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1F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D9670E"/>
    <w:pPr>
      <w:spacing w:after="0" w:line="360" w:lineRule="auto"/>
      <w:ind w:left="426" w:right="-2"/>
      <w:contextualSpacing/>
      <w:jc w:val="both"/>
    </w:pPr>
    <w:rPr>
      <w:rFonts w:ascii="Arial" w:hAnsi="Arial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1EC9"/>
  </w:style>
  <w:style w:type="paragraph" w:styleId="Zpat">
    <w:name w:val="footer"/>
    <w:basedOn w:val="Normln"/>
    <w:link w:val="ZpatChar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A1EC9"/>
  </w:style>
  <w:style w:type="character" w:styleId="Zvraznn">
    <w:name w:val="Emphasis"/>
    <w:qFormat/>
    <w:rsid w:val="001A1EC9"/>
    <w:rPr>
      <w:i/>
      <w:iCs/>
    </w:rPr>
  </w:style>
  <w:style w:type="character" w:customStyle="1" w:styleId="Nadpis1Char">
    <w:name w:val="Nadpis 1 Char"/>
    <w:link w:val="Nadpis1"/>
    <w:uiPriority w:val="9"/>
    <w:rsid w:val="005F01A2"/>
    <w:rPr>
      <w:rFonts w:ascii="Cambria" w:eastAsia="Times New Roman" w:hAnsi="Cambria"/>
      <w:b/>
      <w:bCs/>
      <w:color w:val="365F91"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5F01A2"/>
    <w:rPr>
      <w:rFonts w:ascii="Cambria" w:eastAsia="Times New Roman" w:hAnsi="Cambria" w:cs="Times New Roman"/>
      <w:b/>
      <w:bCs/>
      <w:color w:val="4F81BD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5F01A2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F01A2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5F01A2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5F01A2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5F01A2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5F01A2"/>
    <w:rPr>
      <w:rFonts w:ascii="Cambria" w:eastAsia="Times New Roman" w:hAnsi="Cambria" w:cs="Times New Roman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5F01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D9670E"/>
    <w:rPr>
      <w:rFonts w:ascii="Arial" w:hAnsi="Arial" w:cs="Arial"/>
      <w:sz w:val="24"/>
      <w:szCs w:val="24"/>
      <w:lang w:eastAsia="en-US"/>
    </w:rPr>
  </w:style>
  <w:style w:type="character" w:styleId="Hypertextovodkaz">
    <w:name w:val="Hyperlink"/>
    <w:uiPriority w:val="99"/>
    <w:unhideWhenUsed/>
    <w:rsid w:val="00515E25"/>
    <w:rPr>
      <w:color w:val="0000FF"/>
      <w:u w:val="single"/>
    </w:rPr>
  </w:style>
  <w:style w:type="table" w:styleId="Mkatabulky">
    <w:name w:val="Table Grid"/>
    <w:basedOn w:val="Normlntabulka"/>
    <w:uiPriority w:val="59"/>
    <w:rsid w:val="00FD4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rsid w:val="00706FDA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Mich&#225;lek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D87BA-B448-42BD-999D-878038F4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</TotalTime>
  <Pages>1</Pages>
  <Words>91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Fyzikální veličiny</vt:lpstr>
    </vt:vector>
  </TitlesOfParts>
  <Company>Nymburk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Fyzikální veličiny</dc:title>
  <dc:creator>David Michálek</dc:creator>
  <dc:description>Autorem materiálu a všech jeho částí, není-li uvedeno jinak, je Bc. David Michálek._x000d_
Dostupné z Metodického portálu www.rvp.cz, ISSN: 1802-4785, financovaného z ESF a státního rozpočtu ČR. Provozováno Výzkumným ústavem pedagogickým v Praze.</dc:description>
  <cp:lastModifiedBy>Alena</cp:lastModifiedBy>
  <cp:revision>2</cp:revision>
  <cp:lastPrinted>2018-05-17T07:16:00Z</cp:lastPrinted>
  <dcterms:created xsi:type="dcterms:W3CDTF">2021-05-01T07:52:00Z</dcterms:created>
  <dcterms:modified xsi:type="dcterms:W3CDTF">2021-05-01T07:52:00Z</dcterms:modified>
</cp:coreProperties>
</file>